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B9F9E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k71467555"/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17D7347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_GBK" w:hAnsi="黑体" w:eastAsia="方正小标宋_GBK" w:cs="黑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 w14:paraId="28D213A1">
      <w:pPr>
        <w:shd w:val="clear"/>
        <w:adjustRightInd w:val="0"/>
        <w:snapToGrid w:val="0"/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赛事安排</w:t>
      </w:r>
    </w:p>
    <w:bookmarkEnd w:id="0"/>
    <w:p w14:paraId="466AAFB8">
      <w:pPr>
        <w:shd w:val="clear"/>
        <w:spacing w:line="594" w:lineRule="exact"/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3008083">
      <w:pPr>
        <w:shd w:val="clear"/>
        <w:spacing w:line="594" w:lineRule="exact"/>
        <w:ind w:firstLine="640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报名参赛</w:t>
      </w:r>
    </w:p>
    <w:p w14:paraId="7D577875">
      <w:pPr>
        <w:shd w:val="clear"/>
        <w:adjustRightInd w:val="0"/>
        <w:snapToGrid w:val="0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Hlk69716802"/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符合参赛条件的人员自愿报名，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根据大赛类别填写《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三秦博创赛申请书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》《创新赛、创业赛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》或《留学回国人员创新创业大赛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项目计划书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》，通过大赛官方网站（</w:t>
      </w:r>
      <w:bookmarkStart w:id="2" w:name="OLE_LINK2"/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http://www.shaanxipiec.com</w:t>
      </w:r>
      <w:bookmarkEnd w:id="2"/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）报名并提交参赛材料。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参赛人员须对所填信息的准确性、真实性以及知识产权、允许主办方非商业性使用、宣传等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问题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作出正式确认和承诺。</w:t>
      </w:r>
    </w:p>
    <w:p w14:paraId="332D08BF">
      <w:pPr>
        <w:shd w:val="clear"/>
        <w:adjustRightInd w:val="0"/>
        <w:snapToGrid w:val="0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及材料提交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日</w:t>
      </w:r>
      <w:bookmarkEnd w:id="1"/>
    </w:p>
    <w:p w14:paraId="5B5C835E">
      <w:pPr>
        <w:shd w:val="clear"/>
        <w:adjustRightInd w:val="0"/>
        <w:snapToGrid w:val="0"/>
        <w:spacing w:line="594" w:lineRule="exact"/>
        <w:ind w:firstLine="640" w:firstLineChars="20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各博士后设站单位、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各留学回国人员工作单位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负责对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各自单位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材料进行审核，对符合参赛条件且提交报名材料完整的项目确认参赛资格。</w:t>
      </w:r>
    </w:p>
    <w:p w14:paraId="68ECCA74">
      <w:pPr>
        <w:shd w:val="clear"/>
        <w:adjustRightInd w:val="0"/>
        <w:snapToGrid w:val="0"/>
        <w:spacing w:line="594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参赛资格预审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日</w:t>
      </w:r>
    </w:p>
    <w:p w14:paraId="079CFC18">
      <w:pPr>
        <w:shd w:val="clear"/>
        <w:adjustRightInd w:val="0"/>
        <w:snapToGrid w:val="0"/>
        <w:spacing w:line="594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3" w:name="_Hlk69316220"/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大赛组委会对报名材料进行复核，对符合参赛条件且提交报名材料完整的项目确认参赛资格。</w:t>
      </w:r>
    </w:p>
    <w:p w14:paraId="6B141AD7">
      <w:pPr>
        <w:shd w:val="clear"/>
        <w:adjustRightInd w:val="0"/>
        <w:snapToGrid w:val="0"/>
        <w:spacing w:line="594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参赛资格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复核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截止时间：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bookmarkEnd w:id="3"/>
    <w:p w14:paraId="6DC8AD94">
      <w:pPr>
        <w:shd w:val="clear"/>
        <w:adjustRightInd w:val="0"/>
        <w:snapToGrid w:val="0"/>
        <w:spacing w:line="594" w:lineRule="exact"/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大赛初赛</w:t>
      </w:r>
    </w:p>
    <w:p w14:paraId="0FC7E132">
      <w:pPr>
        <w:shd w:val="clear"/>
        <w:adjustRightInd w:val="0"/>
        <w:snapToGrid w:val="0"/>
        <w:spacing w:line="594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邀请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知名行业专家、创业投资机构、创业孵化机构等有关人员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组成评审小组，对完成报名且通过资格审查的项目进行书面评审，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创新组和创业组各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甄选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若干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优秀项目进入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决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赛。大赛组委会根据报名数量和分组情况决定是否举行初赛以及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决赛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项目数量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0F6CEBE">
      <w:pPr>
        <w:shd w:val="clear"/>
        <w:adjustRightInd w:val="0"/>
        <w:snapToGrid w:val="0"/>
        <w:spacing w:line="594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）</w:t>
      </w:r>
    </w:p>
    <w:p w14:paraId="7B8596F7">
      <w:pPr>
        <w:shd w:val="clear"/>
        <w:spacing w:line="594" w:lineRule="exact"/>
        <w:ind w:firstLine="640" w:firstLineChars="200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三、大赛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总决赛</w:t>
      </w:r>
    </w:p>
    <w:p w14:paraId="2127E491">
      <w:pPr>
        <w:shd w:val="clear"/>
        <w:adjustRightInd w:val="0"/>
        <w:snapToGrid w:val="0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总决赛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依据各赛事报名情况分专业领域进行，博士后创业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（技术转移转化）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赛及留学回国人员创业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（技术转移转化）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不分领域进行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。总决赛采用“现场答辩、当场亮分”的评选方式，评委以知名行业专家、创投专家为主。</w:t>
      </w:r>
    </w:p>
    <w:p w14:paraId="20E1930D">
      <w:pPr>
        <w:shd w:val="clear"/>
        <w:adjustRightInd w:val="0"/>
        <w:snapToGrid w:val="0"/>
        <w:spacing w:line="594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总决赛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中下旬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）</w:t>
      </w:r>
    </w:p>
    <w:p w14:paraId="558BA217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F7A015C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982A315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0A2A8F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1A417FD">
      <w:pPr>
        <w:pStyle w:val="6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511A4DF">
      <w:pPr>
        <w:pStyle w:val="6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5D8DB6E">
      <w:pPr>
        <w:pStyle w:val="6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3B9A854">
      <w:pPr>
        <w:pStyle w:val="6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4F80544">
      <w:pPr>
        <w:pStyle w:val="6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4D9CC1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5D670EF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8EC0AE5">
      <w:pPr>
        <w:shd w:val="clear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39B9ED60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bookmarkStart w:id="4" w:name="_GoBack"/>
      <w:bookmarkEnd w:id="4"/>
    </w:p>
    <w:sectPr>
      <w:headerReference r:id="rId3" w:type="default"/>
      <w:footerReference r:id="rId4" w:type="default"/>
      <w:footerReference r:id="rId5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FADACF-F33D-46AC-8864-D4933B9C17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A823EA7-C7E3-4986-BBFD-A4FD12D83EC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3A137B7-26A5-4F19-9C4B-6A02835FA3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BA26432-5672-4045-AF84-57FFD0832CA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0FD10B3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5911</Words>
  <Characters>6124</Characters>
  <Lines>0</Lines>
  <Paragraphs>0</Paragraphs>
  <TotalTime>15</TotalTime>
  <ScaleCrop>false</ScaleCrop>
  <LinksUpToDate>false</LinksUpToDate>
  <CharactersWithSpaces>6388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2026-07-21T10:20:27Z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